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49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1"/>
        <w:gridCol w:w="9239"/>
      </w:tblGrid>
      <w:tr w:rsidR="00D17F54" w:rsidTr="008556AB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D17F54" w:rsidRDefault="00693240" w:rsidP="008556AB">
            <w:pPr>
              <w:ind w:left="-1260" w:firstLine="1260"/>
            </w:pPr>
            <w:r>
              <w:rPr>
                <w:noProof/>
              </w:rPr>
              <w:drawing>
                <wp:inline distT="0" distB="0" distL="0" distR="0">
                  <wp:extent cx="967740" cy="1144270"/>
                  <wp:effectExtent l="19050" t="0" r="3810" b="0"/>
                  <wp:docPr id="1" name="Picture 1" descr="C:\pics\shirt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ics\shirt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14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66C52">
              <w:t xml:space="preserve"> </w:t>
            </w:r>
          </w:p>
        </w:tc>
        <w:tc>
          <w:tcPr>
            <w:tcW w:w="9239" w:type="dxa"/>
            <w:tcBorders>
              <w:top w:val="nil"/>
              <w:left w:val="nil"/>
              <w:bottom w:val="nil"/>
              <w:right w:val="nil"/>
            </w:tcBorders>
          </w:tcPr>
          <w:p w:rsidR="00D17F54" w:rsidRPr="008556AB" w:rsidRDefault="00166C52" w:rsidP="008556AB">
            <w:pPr>
              <w:jc w:val="right"/>
              <w:rPr>
                <w:rFonts w:ascii="StarreTahoma" w:hAnsi="StarreTahoma" w:cs="StarreTahoma"/>
                <w:b/>
                <w:bCs/>
                <w:sz w:val="28"/>
              </w:rPr>
            </w:pPr>
            <w:r w:rsidRPr="008556AB">
              <w:rPr>
                <w:rFonts w:ascii="StarreTahoma" w:hAnsi="StarreTahoma" w:cs="StarreTahoma"/>
                <w:b/>
                <w:bCs/>
                <w:sz w:val="28"/>
              </w:rPr>
              <w:t>Starre Enterprises, Inc.</w:t>
            </w:r>
          </w:p>
          <w:p w:rsidR="00D17F54" w:rsidRPr="008556AB" w:rsidRDefault="00FE5BCA" w:rsidP="008556AB">
            <w:pPr>
              <w:jc w:val="right"/>
              <w:rPr>
                <w:rFonts w:ascii="StarreTahoma" w:hAnsi="StarreTahoma" w:cs="StarreTahoma"/>
                <w:sz w:val="20"/>
              </w:rPr>
            </w:pPr>
            <w:r>
              <w:rPr>
                <w:rFonts w:ascii="StarreTahoma" w:hAnsi="StarreTahoma" w:cs="StarreTahoma"/>
                <w:sz w:val="20"/>
              </w:rPr>
              <w:t>P.O. Box 1075</w:t>
            </w:r>
            <w:r w:rsidR="00166C52" w:rsidRPr="008556AB">
              <w:rPr>
                <w:rFonts w:ascii="StarreTahoma" w:hAnsi="StarreTahoma" w:cs="StarreTahoma"/>
                <w:sz w:val="20"/>
              </w:rPr>
              <w:br/>
              <w:t>Mocksville, NC  27028</w:t>
            </w:r>
          </w:p>
          <w:p w:rsidR="00D17F54" w:rsidRPr="008556AB" w:rsidRDefault="00166C52" w:rsidP="008556AB">
            <w:pPr>
              <w:pStyle w:val="BodyText"/>
              <w:jc w:val="right"/>
              <w:rPr>
                <w:rFonts w:ascii="StarreTahoma" w:hAnsi="StarreTahoma" w:cs="StarreTahoma"/>
                <w:sz w:val="20"/>
              </w:rPr>
            </w:pPr>
            <w:r w:rsidRPr="008556AB">
              <w:rPr>
                <w:rFonts w:ascii="StarreTahoma" w:hAnsi="StarreTahoma" w:cs="StarreTahoma"/>
                <w:sz w:val="20"/>
              </w:rPr>
              <w:t>(336) 49</w:t>
            </w:r>
            <w:r w:rsidR="00BD5910">
              <w:rPr>
                <w:rFonts w:ascii="StarreTahoma" w:hAnsi="StarreTahoma" w:cs="StarreTahoma"/>
                <w:sz w:val="20"/>
              </w:rPr>
              <w:t>9</w:t>
            </w:r>
            <w:r w:rsidRPr="008556AB">
              <w:rPr>
                <w:rFonts w:ascii="StarreTahoma" w:hAnsi="StarreTahoma" w:cs="StarreTahoma"/>
                <w:sz w:val="20"/>
              </w:rPr>
              <w:t>-</w:t>
            </w:r>
            <w:r w:rsidR="00BD5910">
              <w:rPr>
                <w:rFonts w:ascii="StarreTahoma" w:hAnsi="StarreTahoma" w:cs="StarreTahoma"/>
                <w:sz w:val="20"/>
              </w:rPr>
              <w:t>1601</w:t>
            </w:r>
            <w:r w:rsidRPr="008556AB">
              <w:rPr>
                <w:rFonts w:ascii="StarreTahoma" w:hAnsi="StarreTahoma" w:cs="StarreTahoma"/>
                <w:sz w:val="20"/>
              </w:rPr>
              <w:br/>
              <w:t>(815)301-9385 Fax</w:t>
            </w:r>
          </w:p>
          <w:p w:rsidR="00D17F54" w:rsidRDefault="007112F9" w:rsidP="008556AB">
            <w:pPr>
              <w:jc w:val="right"/>
            </w:pPr>
            <w:hyperlink r:id="rId7" w:history="1">
              <w:r w:rsidR="00166C52">
                <w:rPr>
                  <w:rStyle w:val="Hyperlink"/>
                  <w:rFonts w:ascii="Tahoma" w:hAnsi="Tahoma" w:cs="Tahoma"/>
                  <w:sz w:val="20"/>
                </w:rPr>
                <w:t>sales@starre.com</w:t>
              </w:r>
            </w:hyperlink>
          </w:p>
        </w:tc>
      </w:tr>
      <w:tr w:rsidR="008556AB" w:rsidTr="008556AB"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8556AB" w:rsidRDefault="008556AB" w:rsidP="008556AB">
            <w:pPr>
              <w:ind w:left="-1260" w:firstLine="1260"/>
            </w:pPr>
          </w:p>
        </w:tc>
        <w:tc>
          <w:tcPr>
            <w:tcW w:w="9239" w:type="dxa"/>
            <w:tcBorders>
              <w:top w:val="nil"/>
              <w:left w:val="nil"/>
              <w:bottom w:val="nil"/>
              <w:right w:val="nil"/>
            </w:tcBorders>
          </w:tcPr>
          <w:p w:rsidR="008556AB" w:rsidRPr="008556AB" w:rsidRDefault="008556AB" w:rsidP="008556AB">
            <w:pPr>
              <w:rPr>
                <w:rFonts w:ascii="StarreTahoma" w:hAnsi="StarreTahoma" w:cs="StarreTahoma"/>
                <w:b/>
                <w:bCs/>
                <w:sz w:val="28"/>
              </w:rPr>
            </w:pPr>
          </w:p>
        </w:tc>
      </w:tr>
    </w:tbl>
    <w:p w:rsidR="001F5219" w:rsidRPr="00B55B18" w:rsidRDefault="001F5219" w:rsidP="001F5219">
      <w:pPr>
        <w:rPr>
          <w:rFonts w:ascii="StarreTahoma" w:hAnsi="StarreTahoma" w:cs="StarreTahoma"/>
          <w:b/>
          <w:sz w:val="20"/>
          <w:szCs w:val="20"/>
        </w:rPr>
      </w:pPr>
      <w:r w:rsidRPr="00B55B18">
        <w:rPr>
          <w:rFonts w:ascii="StarreTahoma" w:hAnsi="StarreTahoma" w:cs="StarreTahoma"/>
          <w:b/>
          <w:sz w:val="20"/>
          <w:szCs w:val="20"/>
        </w:rPr>
        <w:t>Refund Application</w:t>
      </w:r>
      <w:r w:rsidRPr="00B55B18">
        <w:rPr>
          <w:rFonts w:ascii="StarreTahoma" w:hAnsi="StarreTahoma" w:cs="StarreTahoma"/>
          <w:b/>
          <w:sz w:val="20"/>
          <w:szCs w:val="20"/>
        </w:rPr>
        <w:tab/>
        <w:t xml:space="preserve"> 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Letter of Intellectual Property Acknowledgment and Destruction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</w:p>
    <w:p w:rsidR="001F5219" w:rsidRPr="00B55B18" w:rsidRDefault="001F5219" w:rsidP="001F5219">
      <w:pPr>
        <w:rPr>
          <w:rFonts w:ascii="StarreTahoma" w:hAnsi="StarreTahoma" w:cs="StarreTahoma"/>
          <w:b/>
          <w:color w:val="C00000"/>
          <w:sz w:val="20"/>
          <w:szCs w:val="20"/>
        </w:rPr>
      </w:pPr>
      <w:r w:rsidRPr="00B55B18">
        <w:rPr>
          <w:rFonts w:ascii="StarreTahoma" w:hAnsi="StarreTahoma" w:cs="StarreTahoma"/>
          <w:b/>
          <w:color w:val="C00000"/>
          <w:sz w:val="20"/>
          <w:szCs w:val="20"/>
        </w:rPr>
        <w:t>THIS FORM MUST BE MAILED TO US. IT CAN NOT BE SUBMITTED ELECTRONICALLY. PLEASE COMPLETE ALL FIELDS. IF YOU CANNOT PRINT THIS PAGE OUT PROPERLY PLEASE NOTIFY US.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 xml:space="preserve">Please remember it is a criminal offence to cancel a payment for goods already received. Do NOT cancel your credit card - we will refund </w:t>
      </w:r>
      <w:r w:rsidR="00FE5BCA" w:rsidRPr="00B55B18">
        <w:rPr>
          <w:rFonts w:ascii="StarreTahoma" w:hAnsi="StarreTahoma" w:cs="StarreTahoma"/>
          <w:sz w:val="20"/>
          <w:szCs w:val="20"/>
        </w:rPr>
        <w:t>your purchase</w:t>
      </w:r>
      <w:r w:rsidRPr="00B55B18">
        <w:rPr>
          <w:rFonts w:ascii="StarreTahoma" w:hAnsi="StarreTahoma" w:cs="StarreTahoma"/>
          <w:sz w:val="20"/>
          <w:szCs w:val="20"/>
        </w:rPr>
        <w:t>.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 xml:space="preserve">Date: </w:t>
      </w:r>
      <w:r w:rsidR="008556AB" w:rsidRPr="00B55B18">
        <w:rPr>
          <w:rFonts w:ascii="StarreTahoma" w:hAnsi="StarreTahoma" w:cs="StarreTahoma"/>
          <w:sz w:val="20"/>
          <w:szCs w:val="20"/>
        </w:rPr>
        <w:t>_______________________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Letter of Intellectual Property Acknowledgment and Destruction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This AGREEMENT is made between Starre Enterprises, Inc. and the Customer as named below.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 xml:space="preserve">Product Name: </w:t>
      </w:r>
      <w:r w:rsidRPr="00B55B18">
        <w:rPr>
          <w:rFonts w:ascii="StarreTahoma" w:hAnsi="StarreTahoma" w:cs="StarreTahoma"/>
          <w:sz w:val="20"/>
          <w:szCs w:val="20"/>
        </w:rPr>
        <w:tab/>
      </w:r>
      <w:r w:rsidR="00B55B18">
        <w:rPr>
          <w:rFonts w:ascii="StarreTahoma" w:hAnsi="StarreTahoma" w:cs="StarreTahoma"/>
          <w:sz w:val="20"/>
          <w:szCs w:val="20"/>
        </w:rPr>
        <w:t xml:space="preserve">  </w:t>
      </w:r>
      <w:r w:rsidRPr="00B55B18">
        <w:rPr>
          <w:rFonts w:ascii="StarreTahoma" w:hAnsi="StarreTahoma" w:cs="StarreTahoma"/>
          <w:sz w:val="20"/>
          <w:szCs w:val="20"/>
        </w:rPr>
        <w:t>______________________________________________</w:t>
      </w:r>
    </w:p>
    <w:p w:rsidR="001F5219" w:rsidRPr="00B55B18" w:rsidRDefault="00B55B18" w:rsidP="001F5219">
      <w:pPr>
        <w:rPr>
          <w:rFonts w:ascii="StarreTahoma" w:hAnsi="StarreTahoma" w:cs="StarreTahoma"/>
          <w:sz w:val="20"/>
          <w:szCs w:val="20"/>
        </w:rPr>
      </w:pPr>
      <w:r>
        <w:rPr>
          <w:rFonts w:ascii="StarreTahoma" w:hAnsi="StarreTahoma" w:cs="StarreTahoma"/>
          <w:sz w:val="20"/>
          <w:szCs w:val="20"/>
        </w:rPr>
        <w:t xml:space="preserve">Version Number: </w:t>
      </w:r>
      <w:r w:rsidR="001F5219" w:rsidRPr="00B55B18">
        <w:rPr>
          <w:rFonts w:ascii="StarreTahoma" w:hAnsi="StarreTahoma" w:cs="StarreTahoma"/>
          <w:sz w:val="20"/>
          <w:szCs w:val="20"/>
        </w:rPr>
        <w:t>___________________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 xml:space="preserve">Order Number: </w:t>
      </w:r>
      <w:r w:rsidRPr="00B55B18">
        <w:rPr>
          <w:rFonts w:ascii="StarreTahoma" w:hAnsi="StarreTahoma" w:cs="StarreTahoma"/>
          <w:sz w:val="20"/>
          <w:szCs w:val="20"/>
        </w:rPr>
        <w:tab/>
      </w:r>
      <w:r w:rsidR="00B55B18">
        <w:rPr>
          <w:rFonts w:ascii="StarreTahoma" w:hAnsi="StarreTahoma" w:cs="StarreTahoma"/>
          <w:sz w:val="20"/>
          <w:szCs w:val="20"/>
        </w:rPr>
        <w:t xml:space="preserve">  </w:t>
      </w:r>
      <w:r w:rsidRPr="00B55B18">
        <w:rPr>
          <w:rFonts w:ascii="StarreTahoma" w:hAnsi="StarreTahoma" w:cs="StarreTahoma"/>
          <w:sz w:val="20"/>
          <w:szCs w:val="20"/>
        </w:rPr>
        <w:t>___________________ (please see order acknowledgment email - we must have this number to find your order on our system)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The Customer, by completing and signing this document agrees to "destroy" or return any copy of the aforementioned Product received under the above Order Number.</w:t>
      </w:r>
      <w:r w:rsidR="00FE5BCA" w:rsidRPr="00B55B18">
        <w:rPr>
          <w:rFonts w:ascii="StarreTahoma" w:hAnsi="StarreTahoma" w:cs="StarreTahoma"/>
          <w:sz w:val="20"/>
          <w:szCs w:val="20"/>
        </w:rPr>
        <w:t xml:space="preserve">  This also includes all Registration keys that may have been sent during the purchase of said product. </w:t>
      </w:r>
      <w:r w:rsidRPr="00B55B18">
        <w:rPr>
          <w:rFonts w:ascii="StarreTahoma" w:hAnsi="StarreTahoma" w:cs="StarreTahoma"/>
          <w:sz w:val="20"/>
          <w:szCs w:val="20"/>
        </w:rPr>
        <w:t xml:space="preserve"> Starre Enterprises, Inc. agrees to refund th</w:t>
      </w:r>
      <w:r w:rsidR="00FE5BCA" w:rsidRPr="00B55B18">
        <w:rPr>
          <w:rFonts w:ascii="StarreTahoma" w:hAnsi="StarreTahoma" w:cs="StarreTahoma"/>
          <w:sz w:val="20"/>
          <w:szCs w:val="20"/>
        </w:rPr>
        <w:t xml:space="preserve">e purchase price of the product, minus any Shipping and Handling charges, along with </w:t>
      </w:r>
      <w:r w:rsidR="007D5EDE" w:rsidRPr="00B55B18">
        <w:rPr>
          <w:rFonts w:ascii="StarreTahoma" w:hAnsi="StarreTahoma" w:cs="StarreTahoma"/>
          <w:sz w:val="20"/>
          <w:szCs w:val="20"/>
        </w:rPr>
        <w:t xml:space="preserve">up to </w:t>
      </w:r>
      <w:r w:rsidR="00FE5BCA" w:rsidRPr="00B55B18">
        <w:rPr>
          <w:rFonts w:ascii="StarreTahoma" w:hAnsi="StarreTahoma" w:cs="StarreTahoma"/>
          <w:sz w:val="20"/>
          <w:szCs w:val="20"/>
        </w:rPr>
        <w:t xml:space="preserve">a 15% processing fee </w:t>
      </w:r>
      <w:r w:rsidRPr="00B55B18">
        <w:rPr>
          <w:rFonts w:ascii="StarreTahoma" w:hAnsi="StarreTahoma" w:cs="StarreTahoma"/>
          <w:sz w:val="20"/>
          <w:szCs w:val="20"/>
        </w:rPr>
        <w:t>to the Customer on confirmation by completion of this document by the customer and returning an original signed</w:t>
      </w:r>
      <w:r w:rsidR="001A2D5D">
        <w:rPr>
          <w:rFonts w:ascii="StarreTahoma" w:hAnsi="StarreTahoma" w:cs="StarreTahoma"/>
          <w:sz w:val="20"/>
          <w:szCs w:val="20"/>
        </w:rPr>
        <w:t xml:space="preserve"> notarized </w:t>
      </w:r>
      <w:r w:rsidRPr="00B55B18">
        <w:rPr>
          <w:rFonts w:ascii="StarreTahoma" w:hAnsi="StarreTahoma" w:cs="StarreTahoma"/>
          <w:sz w:val="20"/>
          <w:szCs w:val="20"/>
        </w:rPr>
        <w:t>copy.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Customer Name:</w:t>
      </w:r>
      <w:r w:rsidRPr="00B55B18">
        <w:rPr>
          <w:rFonts w:ascii="StarreTahoma" w:hAnsi="StarreTahoma" w:cs="StarreTahoma"/>
          <w:sz w:val="20"/>
          <w:szCs w:val="20"/>
        </w:rPr>
        <w:tab/>
        <w:t>______________________________________________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 xml:space="preserve">Address: </w:t>
      </w:r>
      <w:r w:rsidRPr="00B55B18">
        <w:rPr>
          <w:rFonts w:ascii="StarreTahoma" w:hAnsi="StarreTahoma" w:cs="StarreTahoma"/>
          <w:sz w:val="20"/>
          <w:szCs w:val="20"/>
        </w:rPr>
        <w:tab/>
      </w:r>
      <w:r w:rsidRPr="00B55B18">
        <w:rPr>
          <w:rFonts w:ascii="StarreTahoma" w:hAnsi="StarreTahoma" w:cs="StarreTahoma"/>
          <w:sz w:val="20"/>
          <w:szCs w:val="20"/>
        </w:rPr>
        <w:tab/>
        <w:t>______________________________________________</w:t>
      </w:r>
    </w:p>
    <w:p w:rsidR="00A5172E" w:rsidRPr="00B55B18" w:rsidRDefault="00A5172E" w:rsidP="00A5172E">
      <w:pPr>
        <w:ind w:left="1440" w:firstLine="720"/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______________________________________________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 xml:space="preserve">Email address: </w:t>
      </w:r>
      <w:r w:rsidRPr="00B55B18">
        <w:rPr>
          <w:rFonts w:ascii="StarreTahoma" w:hAnsi="StarreTahoma" w:cs="StarreTahoma"/>
          <w:sz w:val="20"/>
          <w:szCs w:val="20"/>
        </w:rPr>
        <w:tab/>
      </w:r>
      <w:r w:rsidR="00B55B18">
        <w:rPr>
          <w:rFonts w:ascii="StarreTahoma" w:hAnsi="StarreTahoma" w:cs="StarreTahoma"/>
          <w:sz w:val="20"/>
          <w:szCs w:val="20"/>
        </w:rPr>
        <w:tab/>
      </w:r>
      <w:r w:rsidRPr="00B55B18">
        <w:rPr>
          <w:rFonts w:ascii="StarreTahoma" w:hAnsi="StarreTahoma" w:cs="StarreTahoma"/>
          <w:sz w:val="20"/>
          <w:szCs w:val="20"/>
        </w:rPr>
        <w:t>______________________________________________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 xml:space="preserve">Signature: </w:t>
      </w:r>
      <w:r w:rsidRPr="00B55B18">
        <w:rPr>
          <w:rFonts w:ascii="StarreTahoma" w:hAnsi="StarreTahoma" w:cs="StarreTahoma"/>
          <w:sz w:val="20"/>
          <w:szCs w:val="20"/>
        </w:rPr>
        <w:tab/>
      </w:r>
      <w:r w:rsidRPr="00B55B18">
        <w:rPr>
          <w:rFonts w:ascii="StarreTahoma" w:hAnsi="StarreTahoma" w:cs="StarreTahoma"/>
          <w:sz w:val="20"/>
          <w:szCs w:val="20"/>
        </w:rPr>
        <w:tab/>
        <w:t>______________________________________________</w:t>
      </w:r>
    </w:p>
    <w:p w:rsidR="00A5172E" w:rsidRPr="00B55B18" w:rsidRDefault="00A5172E" w:rsidP="001F5219">
      <w:pPr>
        <w:rPr>
          <w:rFonts w:ascii="StarreTahoma" w:hAnsi="StarreTahoma" w:cs="StarreTahoma"/>
          <w:sz w:val="20"/>
          <w:szCs w:val="20"/>
        </w:rPr>
      </w:pP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A brief comment on why you would like to be refunded: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_____________________________________</w:t>
      </w:r>
      <w:r w:rsidR="00B55B18">
        <w:rPr>
          <w:rFonts w:ascii="StarreTahoma" w:hAnsi="StarreTahoma" w:cs="StarreTahoma"/>
          <w:sz w:val="20"/>
          <w:szCs w:val="20"/>
        </w:rPr>
        <w:t>____________________________</w:t>
      </w:r>
      <w:r w:rsidRPr="00B55B18">
        <w:rPr>
          <w:rFonts w:ascii="StarreTahoma" w:hAnsi="StarreTahoma" w:cs="StarreTahoma"/>
          <w:sz w:val="20"/>
          <w:szCs w:val="20"/>
        </w:rPr>
        <w:t>___________________________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  <w:r w:rsidRPr="00B55B18">
        <w:rPr>
          <w:rFonts w:ascii="StarreTahoma" w:hAnsi="StarreTahoma" w:cs="StarreTahoma"/>
          <w:sz w:val="20"/>
          <w:szCs w:val="20"/>
        </w:rPr>
        <w:t>________________________________________________________________</w:t>
      </w:r>
      <w:r w:rsidR="00B55B18">
        <w:rPr>
          <w:rFonts w:ascii="StarreTahoma" w:hAnsi="StarreTahoma" w:cs="StarreTahoma"/>
          <w:sz w:val="20"/>
          <w:szCs w:val="20"/>
        </w:rPr>
        <w:t>____________________________</w:t>
      </w:r>
    </w:p>
    <w:p w:rsidR="001F5219" w:rsidRPr="00B55B18" w:rsidRDefault="001F5219" w:rsidP="001F5219">
      <w:pPr>
        <w:rPr>
          <w:rFonts w:ascii="StarreTahoma" w:hAnsi="StarreTahoma" w:cs="StarreTahoma"/>
          <w:sz w:val="20"/>
          <w:szCs w:val="20"/>
        </w:rPr>
      </w:pPr>
    </w:p>
    <w:p w:rsidR="00B55B18" w:rsidRPr="001F5219" w:rsidRDefault="00B55B18">
      <w:pPr>
        <w:rPr>
          <w:rFonts w:ascii="StarreTahoma" w:hAnsi="StarreTahoma" w:cs="Starre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5420"/>
      </w:tblGrid>
      <w:tr w:rsidR="00B55B18" w:rsidTr="0079157E">
        <w:trPr>
          <w:trHeight w:val="719"/>
        </w:trPr>
        <w:tc>
          <w:tcPr>
            <w:tcW w:w="5420" w:type="dxa"/>
          </w:tcPr>
          <w:p w:rsidR="00B55B18" w:rsidRPr="00B55B18" w:rsidRDefault="00B55B18" w:rsidP="00B55B18">
            <w:pPr>
              <w:rPr>
                <w:rFonts w:ascii="StarreTahoma" w:hAnsi="StarreTahoma" w:cs="StarreTahoma"/>
                <w:sz w:val="20"/>
                <w:szCs w:val="20"/>
              </w:rPr>
            </w:pPr>
            <w:r w:rsidRPr="00B55B18">
              <w:rPr>
                <w:rFonts w:ascii="StarreTahoma" w:hAnsi="StarreTahoma" w:cs="StarreTahoma"/>
                <w:sz w:val="20"/>
                <w:szCs w:val="20"/>
              </w:rPr>
              <w:t xml:space="preserve">Please fill in all the required information and send </w:t>
            </w:r>
            <w:r>
              <w:rPr>
                <w:rFonts w:ascii="StarreTahoma" w:hAnsi="StarreTahoma" w:cs="StarreTahoma"/>
                <w:sz w:val="20"/>
                <w:szCs w:val="20"/>
              </w:rPr>
              <w:t xml:space="preserve">notarized copy </w:t>
            </w:r>
            <w:r w:rsidRPr="00B55B18">
              <w:rPr>
                <w:rFonts w:ascii="StarreTahoma" w:hAnsi="StarreTahoma" w:cs="StarreTahoma"/>
                <w:sz w:val="20"/>
                <w:szCs w:val="20"/>
              </w:rPr>
              <w:t>by postal mail to:</w:t>
            </w:r>
            <w:r>
              <w:rPr>
                <w:rFonts w:ascii="StarreTahoma" w:hAnsi="StarreTahoma" w:cs="StarreTahoma"/>
                <w:sz w:val="20"/>
                <w:szCs w:val="20"/>
              </w:rPr>
              <w:br/>
            </w:r>
          </w:p>
          <w:p w:rsidR="00B55B18" w:rsidRDefault="00B55B18">
            <w:pPr>
              <w:rPr>
                <w:rFonts w:ascii="StarreTahoma" w:hAnsi="StarreTahoma" w:cs="StarreTahoma"/>
              </w:rPr>
            </w:pPr>
            <w:r w:rsidRPr="001F5219">
              <w:rPr>
                <w:rFonts w:ascii="StarreTahoma" w:hAnsi="StarreTahoma" w:cs="StarreTahoma"/>
              </w:rPr>
              <w:t>Starre Enterprises, Inc.</w:t>
            </w:r>
            <w:r w:rsidRPr="001F5219">
              <w:rPr>
                <w:rFonts w:ascii="StarreTahoma" w:hAnsi="StarreTahoma" w:cs="StarreTahoma"/>
              </w:rPr>
              <w:br/>
            </w:r>
            <w:r>
              <w:rPr>
                <w:rFonts w:ascii="StarreTahoma" w:hAnsi="StarreTahoma" w:cs="StarreTahoma"/>
              </w:rPr>
              <w:t>P.O. Box 1075</w:t>
            </w:r>
            <w:r w:rsidRPr="001F5219">
              <w:rPr>
                <w:rFonts w:ascii="StarreTahoma" w:hAnsi="StarreTahoma" w:cs="StarreTahoma"/>
              </w:rPr>
              <w:t xml:space="preserve"> </w:t>
            </w:r>
            <w:r>
              <w:rPr>
                <w:rFonts w:ascii="StarreTahoma" w:hAnsi="StarreTahoma" w:cs="StarreTahoma"/>
              </w:rPr>
              <w:br/>
            </w:r>
            <w:r w:rsidRPr="001F5219">
              <w:rPr>
                <w:rFonts w:ascii="StarreTahoma" w:hAnsi="StarreTahoma" w:cs="StarreTahoma"/>
              </w:rPr>
              <w:t>Mocksville, NC  27028</w:t>
            </w:r>
          </w:p>
        </w:tc>
        <w:tc>
          <w:tcPr>
            <w:tcW w:w="5420" w:type="dxa"/>
          </w:tcPr>
          <w:p w:rsidR="00B55B18" w:rsidRDefault="00B55B18">
            <w:pP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  <w:t>State of ________________________</w:t>
            </w:r>
            <w:r>
              <w:rPr>
                <w:rStyle w:val="apple-converted-space"/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  <w:t>County of ______________________</w:t>
            </w:r>
            <w:r>
              <w:rPr>
                <w:rStyle w:val="apple-converted-space"/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  <w:t>On this _______________ day of _________________________, _______ before me personally appeared ______________________________________, to me known to be the person described in and who executed the foregoing instrument and acknowledged that he/she executed the same as his/her free act and deed, for the purposes therein set forth.</w:t>
            </w:r>
            <w:r>
              <w:rPr>
                <w:rStyle w:val="apple-converted-space"/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  <w:t>_______________________________</w:t>
            </w:r>
            <w:r>
              <w:rPr>
                <w:rStyle w:val="apple-converted-space"/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  <w:t>(Notary Public)</w:t>
            </w:r>
            <w:r>
              <w:rPr>
                <w:rStyle w:val="apple-converted-space"/>
                <w:rFonts w:ascii="Arial" w:hAnsi="Arial" w:cs="Arial"/>
                <w:color w:val="000000"/>
                <w:sz w:val="15"/>
                <w:szCs w:val="15"/>
              </w:rPr>
              <w:t> 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br/>
            </w:r>
            <w: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  <w:t>My Commission Expires: ____________________</w:t>
            </w:r>
          </w:p>
          <w:p w:rsidR="00B55B18" w:rsidRDefault="00B55B18">
            <w:pPr>
              <w:rPr>
                <w:rFonts w:ascii="StarreTahoma" w:hAnsi="StarreTahoma" w:cs="StarreTahoma"/>
              </w:rPr>
            </w:pPr>
          </w:p>
          <w:p w:rsidR="00B55B18" w:rsidRPr="00B55B18" w:rsidRDefault="00B55B18" w:rsidP="00B55B1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                                                                </w:t>
            </w:r>
            <w:r w:rsidRPr="00B55B18">
              <w:rPr>
                <w:rFonts w:ascii="Arial" w:hAnsi="Arial" w:cs="Arial"/>
                <w:sz w:val="15"/>
                <w:szCs w:val="15"/>
              </w:rPr>
              <w:t>seal</w:t>
            </w:r>
          </w:p>
        </w:tc>
      </w:tr>
      <w:tr w:rsidR="00B55B18" w:rsidTr="0079157E">
        <w:trPr>
          <w:trHeight w:val="585"/>
        </w:trPr>
        <w:tc>
          <w:tcPr>
            <w:tcW w:w="5420" w:type="dxa"/>
          </w:tcPr>
          <w:p w:rsidR="00B55B18" w:rsidRPr="00B55B18" w:rsidRDefault="00B55B18" w:rsidP="00B55B18">
            <w:pPr>
              <w:rPr>
                <w:rFonts w:ascii="StarreTahoma" w:hAnsi="StarreTahoma" w:cs="StarreTahoma"/>
                <w:sz w:val="20"/>
                <w:szCs w:val="20"/>
              </w:rPr>
            </w:pPr>
          </w:p>
        </w:tc>
        <w:tc>
          <w:tcPr>
            <w:tcW w:w="5420" w:type="dxa"/>
          </w:tcPr>
          <w:p w:rsidR="00B55B18" w:rsidRDefault="00B55B18">
            <w:pPr>
              <w:rPr>
                <w:rStyle w:val="apple-style-span"/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:rsidR="001F5219" w:rsidRPr="001F5219" w:rsidRDefault="001F5219" w:rsidP="006E091F">
      <w:pPr>
        <w:rPr>
          <w:rFonts w:ascii="StarreTahoma" w:hAnsi="StarreTahoma" w:cs="StarreTahoma"/>
        </w:rPr>
      </w:pPr>
    </w:p>
    <w:sectPr w:rsidR="001F5219" w:rsidRPr="001F5219" w:rsidSect="008556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D1A" w:rsidRDefault="00881D1A">
      <w:r>
        <w:separator/>
      </w:r>
    </w:p>
  </w:endnote>
  <w:endnote w:type="continuationSeparator" w:id="0">
    <w:p w:rsidR="00881D1A" w:rsidRDefault="00881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1" w:fontKey="{C34C0ABF-1493-48B3-B258-7DEA7EE6356D}"/>
    <w:embedBold r:id="rId2" w:fontKey="{F2FB093E-7C91-4473-A63E-9DEF3DD590AD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3" w:fontKey="{81F63B2D-802E-4421-96B1-5AE82DBB5F76}"/>
  </w:font>
  <w:font w:name="Starre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4" w:fontKey="{CBD78F17-7748-4F43-BA61-340D4618E5E4}"/>
    <w:embedBold r:id="rId5" w:fontKey="{ABD1707E-8613-45AA-9FA0-B090DDC09A6C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6" w:fontKey="{AA53E6ED-C36E-4363-8B94-2388FD826AD5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7" w:fontKey="{4A658E0C-9CE5-43EE-B0A3-F4A51FC4716B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66430D8F-EF31-4EBC-AAF6-1C8116C572C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D1A" w:rsidRDefault="00881D1A">
      <w:r>
        <w:separator/>
      </w:r>
    </w:p>
  </w:footnote>
  <w:footnote w:type="continuationSeparator" w:id="0">
    <w:p w:rsidR="00881D1A" w:rsidRDefault="00881D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embedTrueTypeFonts/>
  <w:embedSystemFonts/>
  <w:attachedTemplate r:id="rId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6AB"/>
    <w:rsid w:val="001255FE"/>
    <w:rsid w:val="00166C52"/>
    <w:rsid w:val="0017483C"/>
    <w:rsid w:val="001A2D5D"/>
    <w:rsid w:val="001F5219"/>
    <w:rsid w:val="005B45AC"/>
    <w:rsid w:val="00693240"/>
    <w:rsid w:val="006E091F"/>
    <w:rsid w:val="007112F9"/>
    <w:rsid w:val="0079157E"/>
    <w:rsid w:val="007D5EDE"/>
    <w:rsid w:val="008556AB"/>
    <w:rsid w:val="00861A56"/>
    <w:rsid w:val="00881D1A"/>
    <w:rsid w:val="00950017"/>
    <w:rsid w:val="00A5172E"/>
    <w:rsid w:val="00AE3258"/>
    <w:rsid w:val="00B55B18"/>
    <w:rsid w:val="00BD5910"/>
    <w:rsid w:val="00CA198C"/>
    <w:rsid w:val="00D011CE"/>
    <w:rsid w:val="00D17F54"/>
    <w:rsid w:val="00FE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17F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17F5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D17F54"/>
    <w:rPr>
      <w:color w:val="0000FF"/>
      <w:u w:val="single"/>
    </w:rPr>
  </w:style>
  <w:style w:type="paragraph" w:styleId="BodyText">
    <w:name w:val="Body Text"/>
    <w:basedOn w:val="Normal"/>
    <w:semiHidden/>
    <w:rsid w:val="00D17F54"/>
    <w:rPr>
      <w:rFonts w:ascii="Tahoma" w:hAnsi="Tahoma" w:cs="Tahoma"/>
      <w:sz w:val="16"/>
    </w:rPr>
  </w:style>
  <w:style w:type="character" w:styleId="FollowedHyperlink">
    <w:name w:val="FollowedHyperlink"/>
    <w:basedOn w:val="DefaultParagraphFont"/>
    <w:semiHidden/>
    <w:rsid w:val="00D17F5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2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55B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B55B18"/>
  </w:style>
  <w:style w:type="character" w:customStyle="1" w:styleId="apple-converted-space">
    <w:name w:val="apple-converted-space"/>
    <w:basedOn w:val="DefaultParagraphFont"/>
    <w:rsid w:val="00B55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3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les@starr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ris\Application%20Data\Microsoft\Templates\Starre%20Enterprise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Starre Enterprises LetterHead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2782</CharactersWithSpaces>
  <SharedDoc>false</SharedDoc>
  <HLinks>
    <vt:vector size="12" baseType="variant">
      <vt:variant>
        <vt:i4>3080206</vt:i4>
      </vt:variant>
      <vt:variant>
        <vt:i4>0</vt:i4>
      </vt:variant>
      <vt:variant>
        <vt:i4>0</vt:i4>
      </vt:variant>
      <vt:variant>
        <vt:i4>5</vt:i4>
      </vt:variant>
      <vt:variant>
        <vt:lpwstr>mailto:sales@starre.com</vt:lpwstr>
      </vt:variant>
      <vt:variant>
        <vt:lpwstr/>
      </vt:variant>
      <vt:variant>
        <vt:i4>2293804</vt:i4>
      </vt:variant>
      <vt:variant>
        <vt:i4>1024</vt:i4>
      </vt:variant>
      <vt:variant>
        <vt:i4>1025</vt:i4>
      </vt:variant>
      <vt:variant>
        <vt:i4>1</vt:i4>
      </vt:variant>
      <vt:variant>
        <vt:lpwstr>C:\pics\shirtlogo.gif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Christopher Starre</dc:creator>
  <cp:keywords/>
  <dc:description/>
  <cp:lastModifiedBy>Chris Starre</cp:lastModifiedBy>
  <cp:revision>2</cp:revision>
  <cp:lastPrinted>2010-08-15T20:55:00Z</cp:lastPrinted>
  <dcterms:created xsi:type="dcterms:W3CDTF">2010-08-15T20:58:00Z</dcterms:created>
  <dcterms:modified xsi:type="dcterms:W3CDTF">2010-08-15T20:58:00Z</dcterms:modified>
</cp:coreProperties>
</file>